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79E87A" w14:textId="7394D804" w:rsidR="00E10A29" w:rsidRPr="003841A0" w:rsidRDefault="00125BB5" w:rsidP="003841A0">
      <w:pPr>
        <w:pStyle w:val="Title"/>
      </w:pPr>
      <w:r w:rsidRPr="003841A0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40B6CB" wp14:editId="3E8A2768">
                <wp:simplePos x="0" y="0"/>
                <wp:positionH relativeFrom="margin">
                  <wp:align>center</wp:align>
                </wp:positionH>
                <wp:positionV relativeFrom="page">
                  <wp:posOffset>2277533</wp:posOffset>
                </wp:positionV>
                <wp:extent cx="5951855" cy="0"/>
                <wp:effectExtent l="0" t="12700" r="17145" b="12700"/>
                <wp:wrapTopAndBottom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5185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4F298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DB6A61" id="Straight Connector 3" o:spid="_x0000_s1026" style="position:absolute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page" from="0,179.35pt" to="468.65pt,179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" strokecolor="#4f2984" strokeweight="1.5pt">
                <v:stroke joinstyle="miter"/>
                <w10:wrap type="topAndBottom" anchorx="margin" anchory="page"/>
              </v:line>
            </w:pict>
          </mc:Fallback>
        </mc:AlternateContent>
      </w:r>
      <w:r w:rsidRPr="003841A0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EAE519" wp14:editId="38160B25">
                <wp:simplePos x="0" y="0"/>
                <wp:positionH relativeFrom="margin">
                  <wp:align>center</wp:align>
                </wp:positionH>
                <wp:positionV relativeFrom="page">
                  <wp:posOffset>1887644</wp:posOffset>
                </wp:positionV>
                <wp:extent cx="5951855" cy="0"/>
                <wp:effectExtent l="0" t="12700" r="17145" b="12700"/>
                <wp:wrapTopAndBottom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5185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4F298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12CA8E" id="Straight Connector 2" o:spid="_x0000_s1026" style="position:absolute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page" from="0,148.65pt" to="468.65pt,148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" strokecolor="#4f2984" strokeweight="1.5pt">
                <v:stroke joinstyle="miter"/>
                <w10:wrap type="topAndBottom" anchorx="margin" anchory="page"/>
              </v:line>
            </w:pict>
          </mc:Fallback>
        </mc:AlternateContent>
      </w:r>
      <w:r w:rsidRPr="003841A0">
        <w:t>AGENDA TEMPLATE</w:t>
      </w:r>
    </w:p>
    <w:p w14:paraId="22EC8B9A" w14:textId="4229B3E0" w:rsidR="003841A0" w:rsidRPr="003841A0" w:rsidRDefault="003841A0" w:rsidP="003841A0">
      <w:pPr>
        <w:spacing w:before="120" w:after="120" w:line="276" w:lineRule="auto"/>
        <w:jc w:val="center"/>
        <w:rPr>
          <w:rFonts w:cs="Times New Roman (Body CS)"/>
          <w:i/>
          <w:iCs/>
          <w:spacing w:val="10"/>
          <w:kern w:val="21"/>
          <w:sz w:val="22"/>
          <w:szCs w:val="22"/>
        </w:rPr>
      </w:pPr>
      <w:r w:rsidRPr="003841A0">
        <w:rPr>
          <w:rFonts w:cs="Times New Roman (Body CS)"/>
          <w:i/>
          <w:iCs/>
          <w:spacing w:val="10"/>
          <w:kern w:val="21"/>
          <w:sz w:val="22"/>
          <w:szCs w:val="22"/>
        </w:rPr>
        <w:t xml:space="preserve">Location  </w:t>
      </w:r>
      <w:r>
        <w:rPr>
          <w:rFonts w:cs="Times New Roman (Body CS)"/>
          <w:i/>
          <w:iCs/>
          <w:spacing w:val="10"/>
          <w:kern w:val="21"/>
          <w:sz w:val="22"/>
          <w:szCs w:val="22"/>
        </w:rPr>
        <w:t>||</w:t>
      </w:r>
      <w:r w:rsidRPr="003841A0">
        <w:rPr>
          <w:rFonts w:cs="Times New Roman (Body CS)"/>
          <w:i/>
          <w:iCs/>
          <w:spacing w:val="10"/>
          <w:kern w:val="21"/>
          <w:sz w:val="22"/>
          <w:szCs w:val="22"/>
        </w:rPr>
        <w:t xml:space="preserve">  Date</w:t>
      </w:r>
    </w:p>
    <w:p w14:paraId="41A1411D" w14:textId="77777777" w:rsidR="003841A0" w:rsidRDefault="003841A0" w:rsidP="003841A0"/>
    <w:p w14:paraId="5E22A3D9" w14:textId="36574D2D" w:rsidR="00125BB5" w:rsidRPr="003841A0" w:rsidRDefault="003841A0" w:rsidP="003841A0">
      <w:pPr>
        <w:pStyle w:val="Heading2"/>
      </w:pPr>
      <w:r w:rsidRPr="003841A0">
        <w:t xml:space="preserve">Action Item Follow-Up </w:t>
      </w:r>
    </w:p>
    <w:p w14:paraId="4E387BC2" w14:textId="2269EB93" w:rsidR="003841A0" w:rsidRPr="00CF5E22" w:rsidRDefault="003841A0" w:rsidP="00AC44DC">
      <w:pPr>
        <w:pStyle w:val="ListParagraph"/>
        <w:numPr>
          <w:ilvl w:val="0"/>
          <w:numId w:val="9"/>
        </w:numPr>
      </w:pPr>
      <w:r w:rsidRPr="00CF5E22">
        <w:t>Item One</w:t>
      </w:r>
    </w:p>
    <w:p w14:paraId="547F227E" w14:textId="6E0A8791" w:rsidR="00CF5E22" w:rsidRPr="00CF5E22" w:rsidRDefault="00CF5E22" w:rsidP="00AC44DC">
      <w:pPr>
        <w:pStyle w:val="ListParagraph"/>
        <w:numPr>
          <w:ilvl w:val="0"/>
          <w:numId w:val="9"/>
        </w:numPr>
      </w:pPr>
      <w:r w:rsidRPr="00CF5E22">
        <w:t>Item Two</w:t>
      </w:r>
    </w:p>
    <w:p w14:paraId="4BFC8A4F" w14:textId="49656F58" w:rsidR="00AC44DC" w:rsidRDefault="00AC44DC" w:rsidP="00AC44DC"/>
    <w:p w14:paraId="536D66FF" w14:textId="77F03F51" w:rsidR="00AC44DC" w:rsidRDefault="00AC44DC" w:rsidP="00AC44DC">
      <w:pPr>
        <w:pStyle w:val="Heading2"/>
      </w:pPr>
      <w:r>
        <w:t>Agenda Item 1</w:t>
      </w:r>
    </w:p>
    <w:p w14:paraId="56B9F611" w14:textId="3E8F4193" w:rsidR="00AC44DC" w:rsidRPr="00AC44DC" w:rsidRDefault="00AC44DC" w:rsidP="00AC44DC">
      <w:pPr>
        <w:pStyle w:val="ListParagraph"/>
        <w:numPr>
          <w:ilvl w:val="0"/>
          <w:numId w:val="2"/>
        </w:numPr>
        <w:rPr>
          <w:b/>
          <w:bCs/>
        </w:rPr>
      </w:pPr>
      <w:r w:rsidRPr="00AC44DC">
        <w:rPr>
          <w:b/>
          <w:bCs/>
        </w:rPr>
        <w:t xml:space="preserve">First </w:t>
      </w:r>
      <w:r w:rsidR="00CF5E22">
        <w:rPr>
          <w:b/>
          <w:bCs/>
          <w:sz w:val="22"/>
          <w:szCs w:val="22"/>
        </w:rPr>
        <w:t>Agenda Item</w:t>
      </w:r>
    </w:p>
    <w:p w14:paraId="7BC8E7ED" w14:textId="26ED518A" w:rsidR="00AC44DC" w:rsidRDefault="00AC44DC" w:rsidP="00AC44DC">
      <w:pPr>
        <w:pStyle w:val="ListParagraph"/>
        <w:numPr>
          <w:ilvl w:val="1"/>
          <w:numId w:val="8"/>
        </w:numPr>
        <w:ind w:left="1260"/>
      </w:pPr>
      <w:r w:rsidRPr="00AC44DC">
        <w:rPr>
          <w:b/>
          <w:bCs/>
        </w:rPr>
        <w:t>Details:</w:t>
      </w:r>
      <w:r>
        <w:t xml:space="preserve"> Include </w:t>
      </w:r>
      <w:r w:rsidR="00CF5E22">
        <w:t xml:space="preserve">agenda </w:t>
      </w:r>
      <w:r>
        <w:t xml:space="preserve">details </w:t>
      </w:r>
      <w:r w:rsidR="00CF5E22">
        <w:t xml:space="preserve">and information </w:t>
      </w:r>
      <w:r>
        <w:t>here.</w:t>
      </w:r>
    </w:p>
    <w:p w14:paraId="3A3E713E" w14:textId="4D02CC7D" w:rsidR="00AC44DC" w:rsidRDefault="00CF5E22" w:rsidP="00AC44DC">
      <w:pPr>
        <w:pStyle w:val="ListParagraph"/>
        <w:numPr>
          <w:ilvl w:val="1"/>
          <w:numId w:val="8"/>
        </w:numPr>
        <w:ind w:left="1260"/>
      </w:pPr>
      <w:r>
        <w:rPr>
          <w:b/>
          <w:bCs/>
        </w:rPr>
        <w:t>New Action Items</w:t>
      </w:r>
      <w:r w:rsidR="00AC44DC" w:rsidRPr="00AC44DC">
        <w:rPr>
          <w:b/>
          <w:bCs/>
        </w:rPr>
        <w:t>:</w:t>
      </w:r>
      <w:r w:rsidR="00AC44DC">
        <w:t xml:space="preserve"> Include </w:t>
      </w:r>
      <w:r>
        <w:t>new action items</w:t>
      </w:r>
      <w:r w:rsidR="00AC44DC">
        <w:t xml:space="preserve"> here, such </w:t>
      </w:r>
      <w:r>
        <w:t>deadlines, goals, work assignments</w:t>
      </w:r>
      <w:r w:rsidR="003A422A">
        <w:t>, etc.</w:t>
      </w:r>
    </w:p>
    <w:p w14:paraId="400AAD58" w14:textId="77CE6173" w:rsidR="00CF5E22" w:rsidRDefault="00AC44DC" w:rsidP="003A422A">
      <w:pPr>
        <w:pStyle w:val="ListParagraph"/>
        <w:numPr>
          <w:ilvl w:val="0"/>
          <w:numId w:val="22"/>
        </w:numPr>
        <w:rPr>
          <w:b/>
          <w:bCs/>
        </w:rPr>
      </w:pPr>
      <w:r w:rsidRPr="00CF5E22">
        <w:rPr>
          <w:b/>
          <w:bCs/>
          <w:sz w:val="22"/>
          <w:szCs w:val="22"/>
        </w:rPr>
        <w:t>Second</w:t>
      </w:r>
      <w:r w:rsidRPr="00AC44DC">
        <w:rPr>
          <w:b/>
          <w:bCs/>
        </w:rPr>
        <w:t xml:space="preserve"> </w:t>
      </w:r>
      <w:r w:rsidR="00CF5E22">
        <w:rPr>
          <w:b/>
          <w:bCs/>
        </w:rPr>
        <w:t>Agenda Item</w:t>
      </w:r>
    </w:p>
    <w:p w14:paraId="3DB41CA8" w14:textId="77777777" w:rsidR="003A422A" w:rsidRDefault="003A422A" w:rsidP="003A422A">
      <w:pPr>
        <w:pStyle w:val="ListParagraph"/>
        <w:numPr>
          <w:ilvl w:val="1"/>
          <w:numId w:val="22"/>
        </w:numPr>
      </w:pPr>
      <w:r>
        <w:rPr>
          <w:b/>
          <w:bCs/>
        </w:rPr>
        <w:t>Details:</w:t>
      </w:r>
      <w:r>
        <w:t xml:space="preserve"> Include agenda details and information here.</w:t>
      </w:r>
    </w:p>
    <w:p w14:paraId="437D6C64" w14:textId="410C1759" w:rsidR="003A422A" w:rsidRPr="003A422A" w:rsidRDefault="003A422A" w:rsidP="003A422A">
      <w:pPr>
        <w:pStyle w:val="ListParagraph"/>
        <w:numPr>
          <w:ilvl w:val="1"/>
          <w:numId w:val="22"/>
        </w:numPr>
      </w:pPr>
      <w:r>
        <w:rPr>
          <w:b/>
          <w:bCs/>
        </w:rPr>
        <w:t xml:space="preserve">New Action Items: </w:t>
      </w:r>
      <w:r>
        <w:t>Include new action items here, such as deadlines, goals, work assignments, etc.</w:t>
      </w:r>
    </w:p>
    <w:p w14:paraId="435B91DA" w14:textId="5D815EA5" w:rsidR="00AC44DC" w:rsidRDefault="00AC44DC" w:rsidP="00AC44DC"/>
    <w:p w14:paraId="48C483A4" w14:textId="7E898E4A" w:rsidR="00AC44DC" w:rsidRDefault="00AC44DC" w:rsidP="00AC44DC">
      <w:pPr>
        <w:pStyle w:val="Heading2"/>
      </w:pPr>
      <w:r>
        <w:t>Agenda Item 2</w:t>
      </w:r>
    </w:p>
    <w:p w14:paraId="7E249F4B" w14:textId="259C5B59" w:rsidR="00AC44DC" w:rsidRPr="003A422A" w:rsidRDefault="003A422A" w:rsidP="00AC44DC">
      <w:pPr>
        <w:pStyle w:val="ListParagraph"/>
        <w:numPr>
          <w:ilvl w:val="0"/>
          <w:numId w:val="3"/>
        </w:numPr>
        <w:rPr>
          <w:b/>
          <w:bCs/>
        </w:rPr>
      </w:pPr>
      <w:r w:rsidRPr="003A422A">
        <w:rPr>
          <w:b/>
          <w:bCs/>
        </w:rPr>
        <w:t>First Agenda Item</w:t>
      </w:r>
    </w:p>
    <w:p w14:paraId="7A693EDE" w14:textId="74384D03" w:rsidR="003A422A" w:rsidRDefault="003A422A" w:rsidP="003A422A">
      <w:pPr>
        <w:pStyle w:val="ListParagraph"/>
        <w:numPr>
          <w:ilvl w:val="1"/>
          <w:numId w:val="3"/>
        </w:numPr>
      </w:pPr>
      <w:r>
        <w:rPr>
          <w:b/>
          <w:bCs/>
        </w:rPr>
        <w:t>Details:</w:t>
      </w:r>
      <w:r>
        <w:t xml:space="preserve"> Include agenda details and information here.</w:t>
      </w:r>
    </w:p>
    <w:p w14:paraId="2EEF59DC" w14:textId="7F6BADB9" w:rsidR="003A422A" w:rsidRDefault="003A422A" w:rsidP="003A422A">
      <w:pPr>
        <w:pStyle w:val="ListParagraph"/>
        <w:numPr>
          <w:ilvl w:val="1"/>
          <w:numId w:val="3"/>
        </w:numPr>
      </w:pPr>
      <w:r>
        <w:rPr>
          <w:b/>
          <w:bCs/>
        </w:rPr>
        <w:t xml:space="preserve">New Action Items: </w:t>
      </w:r>
      <w:r>
        <w:t>Include new action items here, such as deadlines, goals, work assignments, etc.</w:t>
      </w:r>
    </w:p>
    <w:p w14:paraId="60F49C00" w14:textId="17CE14C2" w:rsidR="003A422A" w:rsidRPr="003A422A" w:rsidRDefault="003A422A" w:rsidP="003A422A">
      <w:pPr>
        <w:pStyle w:val="ListParagraph"/>
        <w:numPr>
          <w:ilvl w:val="0"/>
          <w:numId w:val="3"/>
        </w:numPr>
      </w:pPr>
      <w:r>
        <w:rPr>
          <w:b/>
          <w:bCs/>
        </w:rPr>
        <w:t>Second Agenda Item</w:t>
      </w:r>
    </w:p>
    <w:p w14:paraId="7271F62A" w14:textId="77777777" w:rsidR="003A422A" w:rsidRDefault="003A422A" w:rsidP="003A422A">
      <w:pPr>
        <w:pStyle w:val="ListParagraph"/>
        <w:numPr>
          <w:ilvl w:val="1"/>
          <w:numId w:val="3"/>
        </w:numPr>
      </w:pPr>
      <w:r>
        <w:rPr>
          <w:b/>
          <w:bCs/>
        </w:rPr>
        <w:t>Details:</w:t>
      </w:r>
      <w:r>
        <w:t xml:space="preserve"> Include agenda details and information here.</w:t>
      </w:r>
    </w:p>
    <w:p w14:paraId="57FF266D" w14:textId="549BCB2D" w:rsidR="003A422A" w:rsidRDefault="003A422A" w:rsidP="003A422A">
      <w:pPr>
        <w:pStyle w:val="ListParagraph"/>
        <w:numPr>
          <w:ilvl w:val="1"/>
          <w:numId w:val="3"/>
        </w:numPr>
      </w:pPr>
      <w:r>
        <w:rPr>
          <w:b/>
          <w:bCs/>
        </w:rPr>
        <w:t xml:space="preserve">New Action Items: </w:t>
      </w:r>
      <w:r>
        <w:t>Include new action items here, such as deadlines, goals, work assignments, etc.</w:t>
      </w:r>
    </w:p>
    <w:p w14:paraId="275BC71C" w14:textId="4A4A1F5B" w:rsidR="00AC44DC" w:rsidRDefault="00AC44DC" w:rsidP="00AC44DC"/>
    <w:p w14:paraId="18A1B795" w14:textId="7E779B64" w:rsidR="00AC44DC" w:rsidRDefault="00AC44DC" w:rsidP="00AC44DC">
      <w:pPr>
        <w:pStyle w:val="Heading2"/>
      </w:pPr>
      <w:r>
        <w:t>Action Items</w:t>
      </w:r>
    </w:p>
    <w:p w14:paraId="4D913A26" w14:textId="20A1E3C6" w:rsidR="00AC44DC" w:rsidRPr="003A422A" w:rsidRDefault="00AC44DC" w:rsidP="003A422A">
      <w:pPr>
        <w:pStyle w:val="ListParagraph"/>
        <w:numPr>
          <w:ilvl w:val="0"/>
          <w:numId w:val="21"/>
        </w:numPr>
        <w:rPr>
          <w:b/>
          <w:bCs/>
        </w:rPr>
      </w:pPr>
      <w:r w:rsidRPr="003A422A">
        <w:rPr>
          <w:b/>
          <w:bCs/>
        </w:rPr>
        <w:t>Action Item One</w:t>
      </w:r>
    </w:p>
    <w:p w14:paraId="7DABEA8F" w14:textId="1A1E6A1D" w:rsidR="00AC44DC" w:rsidRPr="003A422A" w:rsidRDefault="00AC44DC" w:rsidP="003A422A">
      <w:pPr>
        <w:pStyle w:val="ListParagraph"/>
        <w:numPr>
          <w:ilvl w:val="0"/>
          <w:numId w:val="21"/>
        </w:numPr>
        <w:rPr>
          <w:b/>
          <w:bCs/>
        </w:rPr>
      </w:pPr>
      <w:r w:rsidRPr="003A422A">
        <w:rPr>
          <w:b/>
          <w:bCs/>
        </w:rPr>
        <w:t>Action Item Two</w:t>
      </w:r>
    </w:p>
    <w:p w14:paraId="1BD98DB7" w14:textId="7D2EC77E" w:rsidR="00AC44DC" w:rsidRDefault="00AC44DC" w:rsidP="00AC44DC"/>
    <w:p w14:paraId="06A81753" w14:textId="419E8366" w:rsidR="00AC44DC" w:rsidRDefault="00AC44DC" w:rsidP="00AC44DC">
      <w:pPr>
        <w:pStyle w:val="Heading2"/>
      </w:pPr>
      <w:r>
        <w:t>Notes</w:t>
      </w:r>
    </w:p>
    <w:p w14:paraId="7923B266" w14:textId="71FC3306" w:rsidR="00AC44DC" w:rsidRPr="00AC44DC" w:rsidRDefault="00AC44DC" w:rsidP="00AC44DC">
      <w:r>
        <w:t>Include your notes here.</w:t>
      </w:r>
    </w:p>
    <w:sectPr w:rsidR="00AC44DC" w:rsidRPr="00AC44DC" w:rsidSect="003841A0">
      <w:headerReference w:type="default" r:id="rId8"/>
      <w:footerReference w:type="default" r:id="rId9"/>
      <w:pgSz w:w="12240" w:h="15840"/>
      <w:pgMar w:top="1239" w:right="1440" w:bottom="1281" w:left="1440" w:header="650" w:footer="20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7DE983" w14:textId="77777777" w:rsidR="00B90DFD" w:rsidRDefault="00B90DFD" w:rsidP="003841A0">
      <w:r>
        <w:separator/>
      </w:r>
    </w:p>
  </w:endnote>
  <w:endnote w:type="continuationSeparator" w:id="0">
    <w:p w14:paraId="4743E232" w14:textId="77777777" w:rsidR="00B90DFD" w:rsidRDefault="00B90DFD" w:rsidP="003841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76C20E24-2346-0540-876C-9230827BF32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6F51BDA-D6A7-D94A-8907-0E1B4C4A029C}"/>
    <w:embedBold r:id="rId3" w:fontKey="{4AB3D0CF-1035-AA44-8FE7-CD827658B7FC}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  <w:embedRegular r:id="rId4" w:fontKey="{18CE44E9-1D2E-6A44-8329-38EE749C8C11}"/>
  </w:font>
  <w:font w:name="PT Sans">
    <w:panose1 w:val="020B0503020203020204"/>
    <w:charset w:val="4D"/>
    <w:family w:val="swiss"/>
    <w:pitch w:val="variable"/>
    <w:sig w:usb0="A00002EF" w:usb1="5000204B" w:usb2="00000000" w:usb3="00000000" w:csb0="00000097" w:csb1="00000000"/>
    <w:embedRegular r:id="rId5" w:fontKey="{72C69F1F-8C6C-2245-ACB8-92433F8946B3}"/>
    <w:embedBold r:id="rId6" w:fontKey="{1647E778-C2DC-7C48-88D0-370B994B0742}"/>
    <w:embedItalic r:id="rId7" w:fontKey="{34D9D480-792F-2F4E-9D75-2B4724D8A95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5041A6C5-7CC2-094D-AF8B-BDCA2FA9A03C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9" w:fontKey="{6C913806-E6E1-E848-994E-6A450CBC5B70}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  <w:embedRegular r:id="rId10" w:fontKey="{B03575F4-36C1-1340-99D1-F08A5D08331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9B272EF0-614B-7242-A02D-C705848E2BA4}"/>
    <w:embedBold r:id="rId12" w:fontKey="{B078B13F-BD5E-6643-BC18-1947763321F3}"/>
    <w:embedItalic r:id="rId13" w:fontKey="{4FFA340C-5DC5-1640-A7B0-50754775C0F2}"/>
  </w:font>
  <w:font w:name="Arvo">
    <w:panose1 w:val="02060603040202090304"/>
    <w:charset w:val="4D"/>
    <w:family w:val="roman"/>
    <w:pitch w:val="variable"/>
    <w:sig w:usb0="800000A7" w:usb1="00000041" w:usb2="00000000" w:usb3="00000000" w:csb0="00000111" w:csb1="00000000"/>
    <w:embedBold r:id="rId14" w:fontKey="{161D1C66-5FF9-9B4D-9181-16CF92428F64}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Body CS)">
    <w:panose1 w:val="020B0604020202020204"/>
    <w:charset w:val="00"/>
    <w:family w:val="roman"/>
    <w:notTrueType/>
    <w:pitch w:val="default"/>
  </w:font>
  <w:font w:name="PTSans-Bold">
    <w:altName w:val="Arial"/>
    <w:panose1 w:val="020B0703020203020204"/>
    <w:charset w:val="4D"/>
    <w:family w:val="swiss"/>
    <w:pitch w:val="variable"/>
    <w:sig w:usb0="A00002EF" w:usb1="5000204B" w:usb2="00000000" w:usb3="00000000" w:csb0="00000097" w:csb1="00000000"/>
    <w:embedBold r:id="rId16" w:fontKey="{93E3DCDA-46B5-C34E-AC5A-18996D62B048}"/>
  </w:font>
  <w:font w:name="PTSans-Regular">
    <w:altName w:val="Arial"/>
    <w:panose1 w:val="020B0503020203020204"/>
    <w:charset w:val="4D"/>
    <w:family w:val="swiss"/>
    <w:pitch w:val="variable"/>
    <w:sig w:usb0="A00002EF" w:usb1="5000204B" w:usb2="00000000" w:usb3="00000000" w:csb0="00000097" w:csb1="00000000"/>
    <w:embedRegular r:id="rId17" w:fontKey="{8084384F-CFC0-A94D-8DA2-F43B336DD2D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8" w:fontKey="{9F3632D7-F68A-9643-9E6D-3800256F39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B6072" w14:textId="3E179A04" w:rsidR="00125BB5" w:rsidRPr="003841A0" w:rsidRDefault="003841A0" w:rsidP="003841A0">
    <w:pPr>
      <w:pStyle w:val="Footer"/>
      <w:rPr>
        <w:rFonts w:cs="PTSans-Bold"/>
        <w:b/>
        <w:bCs/>
        <w:szCs w:val="15"/>
      </w:rPr>
    </w:pPr>
    <w:r w:rsidRPr="003841A0">
      <w:rPr>
        <w:b/>
        <w:bCs/>
      </w:rPr>
      <w:t>Office of Communications and Marketing</w:t>
    </w:r>
    <w:r w:rsidR="00125BB5" w:rsidRPr="003841A0">
      <w:t xml:space="preserve">  </w:t>
    </w:r>
    <w:r>
      <w:t>||</w:t>
    </w:r>
    <w:r w:rsidR="00125BB5" w:rsidRPr="003841A0">
      <w:t xml:space="preserve">  RUC 368  </w:t>
    </w:r>
    <w:r>
      <w:t>||</w:t>
    </w:r>
    <w:r w:rsidR="00125BB5" w:rsidRPr="003841A0">
      <w:t xml:space="preserve">  P. 931-372-3292  </w:t>
    </w:r>
    <w:r>
      <w:t>||</w:t>
    </w:r>
    <w:r w:rsidR="00125BB5" w:rsidRPr="003841A0">
      <w:t xml:space="preserve">  </w:t>
    </w:r>
    <w:r>
      <w:t>email</w:t>
    </w:r>
    <w:r w:rsidR="00125BB5" w:rsidRPr="003841A0">
      <w:t xml:space="preserve">@tntech.edu  </w:t>
    </w:r>
    <w:r>
      <w:t>||</w:t>
    </w:r>
    <w:r w:rsidR="00125BB5" w:rsidRPr="003841A0">
      <w:t xml:space="preserve">  </w:t>
    </w:r>
    <w:r w:rsidR="00125BB5" w:rsidRPr="003841A0">
      <w:rPr>
        <w:rFonts w:cs="PTSans-Bold"/>
        <w:b/>
        <w:bCs/>
        <w:szCs w:val="15"/>
      </w:rPr>
      <w:t>tntech.edu/web</w:t>
    </w:r>
    <w:r>
      <w:rPr>
        <w:rFonts w:cs="PTSans-Bold"/>
        <w:b/>
        <w:bCs/>
        <w:szCs w:val="15"/>
      </w:rPr>
      <w:t>site</w:t>
    </w:r>
  </w:p>
  <w:p w14:paraId="04DFFC4A" w14:textId="50A3F7FF" w:rsidR="00125BB5" w:rsidRPr="006C1546" w:rsidRDefault="00125BB5" w:rsidP="003841A0">
    <w:pPr>
      <w:pStyle w:val="BasicParagraph"/>
      <w:rPr>
        <w:rFonts w:ascii="PTSans-Regular" w:hAnsi="PTSans-Regular" w:cs="PTSans-Regular"/>
        <w:color w:val="502F7E"/>
        <w:sz w:val="16"/>
        <w:szCs w:val="16"/>
      </w:rPr>
    </w:pPr>
  </w:p>
  <w:p w14:paraId="7D133C31" w14:textId="31B7D822" w:rsidR="00125BB5" w:rsidRPr="00125BB5" w:rsidRDefault="00125BB5" w:rsidP="003841A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6F9CEF" w14:textId="77777777" w:rsidR="00B90DFD" w:rsidRDefault="00B90DFD" w:rsidP="003841A0">
      <w:r>
        <w:separator/>
      </w:r>
    </w:p>
  </w:footnote>
  <w:footnote w:type="continuationSeparator" w:id="0">
    <w:p w14:paraId="3972D732" w14:textId="77777777" w:rsidR="00B90DFD" w:rsidRDefault="00B90DFD" w:rsidP="003841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3206BB" w14:textId="6CCC568D" w:rsidR="00125BB5" w:rsidRDefault="00125BB5" w:rsidP="003841A0">
    <w:pPr>
      <w:pStyle w:val="Header"/>
    </w:pPr>
    <w:r w:rsidRPr="003841A0">
      <w:drawing>
        <wp:inline distT="0" distB="0" distL="0" distR="0" wp14:anchorId="762145A6" wp14:editId="1116FD66">
          <wp:extent cx="2032000" cy="1336648"/>
          <wp:effectExtent l="0" t="0" r="0" b="0"/>
          <wp:docPr id="1" name="Picture 1" descr="Tennessee Tech University Logo in Purp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nnessee Tech University Logo in Purpl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9986" cy="13484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63AC83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AB52F3C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CEEF68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FA2A7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E1AFBA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4D6C0F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76C1F0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E8EF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7A6E1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0E822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0435500"/>
    <w:multiLevelType w:val="hybridMultilevel"/>
    <w:tmpl w:val="AFCE0F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7828116">
      <w:start w:val="1"/>
      <w:numFmt w:val="bullet"/>
      <w:lvlText w:val="Û"/>
      <w:lvlJc w:val="left"/>
      <w:pPr>
        <w:ind w:left="720" w:hanging="360"/>
      </w:pPr>
      <w:rPr>
        <w:rFonts w:ascii="Wingdings 2" w:hAnsi="Wingdings 2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BA27A1"/>
    <w:multiLevelType w:val="hybridMultilevel"/>
    <w:tmpl w:val="31D88B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D956E7"/>
    <w:multiLevelType w:val="hybridMultilevel"/>
    <w:tmpl w:val="72E08D08"/>
    <w:lvl w:ilvl="0" w:tplc="D0AAC6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7B7429"/>
    <w:multiLevelType w:val="hybridMultilevel"/>
    <w:tmpl w:val="2E8038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7240D9C">
      <w:start w:val="1"/>
      <w:numFmt w:val="bullet"/>
      <w:lvlText w:val="Ü"/>
      <w:lvlJc w:val="left"/>
      <w:pPr>
        <w:ind w:left="720" w:hanging="360"/>
      </w:pPr>
      <w:rPr>
        <w:rFonts w:ascii="Wingdings 2" w:hAnsi="Wingdings 2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94180C"/>
    <w:multiLevelType w:val="multilevel"/>
    <w:tmpl w:val="0C8CA71C"/>
    <w:styleLink w:val="AgendaList"/>
    <w:lvl w:ilvl="0">
      <w:start w:val="1"/>
      <w:numFmt w:val="decimal"/>
      <w:lvlText w:val="%1."/>
      <w:lvlJc w:val="left"/>
      <w:pPr>
        <w:ind w:left="720" w:hanging="360"/>
      </w:pPr>
      <w:rPr>
        <w:rFonts w:ascii="PT Sans" w:hAnsi="PT Sans" w:hint="default"/>
        <w:b/>
        <w:sz w:val="22"/>
      </w:rPr>
    </w:lvl>
    <w:lvl w:ilvl="1">
      <w:start w:val="1"/>
      <w:numFmt w:val="bullet"/>
      <w:lvlText w:val="Ü"/>
      <w:lvlJc w:val="left"/>
      <w:pPr>
        <w:ind w:left="1440" w:hanging="360"/>
      </w:pPr>
      <w:rPr>
        <w:rFonts w:ascii="Wingdings 2" w:hAnsi="Wingdings 2" w:hint="default"/>
        <w:sz w:val="21"/>
      </w:rPr>
    </w:lvl>
    <w:lvl w:ilvl="2">
      <w:start w:val="1"/>
      <w:numFmt w:val="bullet"/>
      <w:lvlText w:val="Ü"/>
      <w:lvlJc w:val="left"/>
      <w:pPr>
        <w:ind w:left="2160" w:hanging="180"/>
      </w:pPr>
      <w:rPr>
        <w:rFonts w:ascii="Wingdings 2" w:hAnsi="Wingdings 2" w:hint="default"/>
      </w:rPr>
    </w:lvl>
    <w:lvl w:ilvl="3">
      <w:start w:val="1"/>
      <w:numFmt w:val="bullet"/>
      <w:lvlText w:val="Ü"/>
      <w:lvlJc w:val="left"/>
      <w:pPr>
        <w:ind w:left="2880" w:hanging="360"/>
      </w:pPr>
      <w:rPr>
        <w:rFonts w:ascii="Wingdings 2" w:hAnsi="Wingdings 2" w:hint="default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BA7210"/>
    <w:multiLevelType w:val="hybridMultilevel"/>
    <w:tmpl w:val="6EF072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476D20"/>
    <w:multiLevelType w:val="hybridMultilevel"/>
    <w:tmpl w:val="6AF48DE8"/>
    <w:lvl w:ilvl="0" w:tplc="27240D9C">
      <w:start w:val="1"/>
      <w:numFmt w:val="bullet"/>
      <w:lvlText w:val="Ü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A57A1B"/>
    <w:multiLevelType w:val="multilevel"/>
    <w:tmpl w:val="0C8CA71C"/>
    <w:numStyleLink w:val="AgendaList"/>
  </w:abstractNum>
  <w:abstractNum w:abstractNumId="18" w15:restartNumberingAfterBreak="0">
    <w:nsid w:val="65733449"/>
    <w:multiLevelType w:val="hybridMultilevel"/>
    <w:tmpl w:val="27623B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383A02">
      <w:start w:val="1"/>
      <w:numFmt w:val="bullet"/>
      <w:lvlText w:val="4"/>
      <w:lvlJc w:val="left"/>
      <w:pPr>
        <w:ind w:left="720" w:hanging="360"/>
      </w:pPr>
      <w:rPr>
        <w:rFonts w:ascii="Webdings" w:hAnsi="Web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924F2A"/>
    <w:multiLevelType w:val="multilevel"/>
    <w:tmpl w:val="0C8CA71C"/>
    <w:numStyleLink w:val="AgendaList"/>
  </w:abstractNum>
  <w:abstractNum w:abstractNumId="20" w15:restartNumberingAfterBreak="0">
    <w:nsid w:val="6D360410"/>
    <w:multiLevelType w:val="multilevel"/>
    <w:tmpl w:val="0C8CA71C"/>
    <w:numStyleLink w:val="AgendaList"/>
  </w:abstractNum>
  <w:abstractNum w:abstractNumId="21" w15:restartNumberingAfterBreak="0">
    <w:nsid w:val="733D38B5"/>
    <w:multiLevelType w:val="hybridMultilevel"/>
    <w:tmpl w:val="C6706C5E"/>
    <w:lvl w:ilvl="0" w:tplc="C1383A02">
      <w:start w:val="1"/>
      <w:numFmt w:val="bullet"/>
      <w:lvlText w:val="4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2"/>
  </w:num>
  <w:num w:numId="3">
    <w:abstractNumId w:val="19"/>
  </w:num>
  <w:num w:numId="4">
    <w:abstractNumId w:val="11"/>
  </w:num>
  <w:num w:numId="5">
    <w:abstractNumId w:val="21"/>
  </w:num>
  <w:num w:numId="6">
    <w:abstractNumId w:val="18"/>
  </w:num>
  <w:num w:numId="7">
    <w:abstractNumId w:val="10"/>
  </w:num>
  <w:num w:numId="8">
    <w:abstractNumId w:val="13"/>
  </w:num>
  <w:num w:numId="9">
    <w:abstractNumId w:val="16"/>
  </w:num>
  <w:num w:numId="10">
    <w:abstractNumId w:val="14"/>
  </w:num>
  <w:num w:numId="11">
    <w:abstractNumId w:val="0"/>
  </w:num>
  <w:num w:numId="12">
    <w:abstractNumId w:val="1"/>
  </w:num>
  <w:num w:numId="13">
    <w:abstractNumId w:val="2"/>
  </w:num>
  <w:num w:numId="14">
    <w:abstractNumId w:val="3"/>
  </w:num>
  <w:num w:numId="15">
    <w:abstractNumId w:val="8"/>
  </w:num>
  <w:num w:numId="16">
    <w:abstractNumId w:val="4"/>
  </w:num>
  <w:num w:numId="17">
    <w:abstractNumId w:val="5"/>
  </w:num>
  <w:num w:numId="18">
    <w:abstractNumId w:val="6"/>
  </w:num>
  <w:num w:numId="19">
    <w:abstractNumId w:val="7"/>
  </w:num>
  <w:num w:numId="20">
    <w:abstractNumId w:val="9"/>
  </w:num>
  <w:num w:numId="21">
    <w:abstractNumId w:val="17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BB5"/>
    <w:rsid w:val="00125BB5"/>
    <w:rsid w:val="00200879"/>
    <w:rsid w:val="003841A0"/>
    <w:rsid w:val="003A422A"/>
    <w:rsid w:val="003A6367"/>
    <w:rsid w:val="005F081D"/>
    <w:rsid w:val="005F0CA8"/>
    <w:rsid w:val="00AC44DC"/>
    <w:rsid w:val="00B90DFD"/>
    <w:rsid w:val="00CF18B8"/>
    <w:rsid w:val="00CF5E22"/>
    <w:rsid w:val="00D14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BABE0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41A0"/>
    <w:rPr>
      <w:rFonts w:ascii="PT Sans" w:hAnsi="PT Sans"/>
      <w:sz w:val="21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3841A0"/>
    <w:pPr>
      <w:jc w:val="center"/>
      <w:outlineLvl w:val="0"/>
    </w:pPr>
    <w:rPr>
      <w:rFonts w:ascii="Arvo" w:hAnsi="Arvo"/>
      <w:b/>
      <w:bCs/>
      <w:color w:val="4F2984"/>
      <w:sz w:val="44"/>
      <w:szCs w:val="44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3841A0"/>
    <w:pPr>
      <w:jc w:val="left"/>
      <w:outlineLvl w:val="1"/>
    </w:pPr>
    <w:rPr>
      <w:rFonts w:ascii="PT Sans" w:hAnsi="PT Sans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41A0"/>
    <w:pPr>
      <w:tabs>
        <w:tab w:val="center" w:pos="4680"/>
        <w:tab w:val="right" w:pos="9360"/>
      </w:tabs>
      <w:jc w:val="center"/>
    </w:pPr>
    <w:rPr>
      <w:noProof/>
    </w:rPr>
  </w:style>
  <w:style w:type="character" w:customStyle="1" w:styleId="HeaderChar">
    <w:name w:val="Header Char"/>
    <w:basedOn w:val="DefaultParagraphFont"/>
    <w:link w:val="Header"/>
    <w:uiPriority w:val="99"/>
    <w:rsid w:val="003841A0"/>
    <w:rPr>
      <w:rFonts w:ascii="PT Sans" w:hAnsi="PT Sans"/>
      <w:noProof/>
      <w:sz w:val="21"/>
      <w:szCs w:val="21"/>
    </w:rPr>
  </w:style>
  <w:style w:type="paragraph" w:styleId="Footer">
    <w:name w:val="footer"/>
    <w:basedOn w:val="Normal"/>
    <w:link w:val="FooterChar"/>
    <w:uiPriority w:val="99"/>
    <w:unhideWhenUsed/>
    <w:rsid w:val="003841A0"/>
    <w:pPr>
      <w:jc w:val="center"/>
    </w:pPr>
    <w:rPr>
      <w:color w:val="4F2984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3841A0"/>
    <w:rPr>
      <w:rFonts w:ascii="PT Sans" w:hAnsi="PT Sans"/>
      <w:color w:val="4F2984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125BB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lang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3841A0"/>
    <w:rPr>
      <w:rFonts w:ascii="Arvo" w:hAnsi="Arvo"/>
      <w:b/>
      <w:bCs/>
      <w:color w:val="4F2984"/>
      <w:sz w:val="44"/>
      <w:szCs w:val="44"/>
    </w:rPr>
  </w:style>
  <w:style w:type="paragraph" w:styleId="ListParagraph">
    <w:name w:val="List Paragraph"/>
    <w:basedOn w:val="Normal"/>
    <w:uiPriority w:val="34"/>
    <w:qFormat/>
    <w:rsid w:val="003841A0"/>
    <w:pPr>
      <w:ind w:left="720"/>
      <w:contextualSpacing/>
    </w:pPr>
  </w:style>
  <w:style w:type="paragraph" w:styleId="Title">
    <w:name w:val="Title"/>
    <w:basedOn w:val="Heading1"/>
    <w:next w:val="Normal"/>
    <w:link w:val="TitleChar"/>
    <w:uiPriority w:val="10"/>
    <w:qFormat/>
    <w:rsid w:val="003841A0"/>
  </w:style>
  <w:style w:type="character" w:customStyle="1" w:styleId="TitleChar">
    <w:name w:val="Title Char"/>
    <w:basedOn w:val="DefaultParagraphFont"/>
    <w:link w:val="Title"/>
    <w:uiPriority w:val="10"/>
    <w:rsid w:val="003841A0"/>
    <w:rPr>
      <w:rFonts w:ascii="Arvo" w:hAnsi="Arvo"/>
      <w:b/>
      <w:bCs/>
      <w:color w:val="4F2984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3841A0"/>
    <w:rPr>
      <w:rFonts w:ascii="PT Sans" w:hAnsi="PT Sans"/>
      <w:b/>
      <w:bCs/>
      <w:color w:val="4F2984"/>
    </w:rPr>
  </w:style>
  <w:style w:type="numbering" w:customStyle="1" w:styleId="AgendaList">
    <w:name w:val="Agenda List"/>
    <w:basedOn w:val="NoList"/>
    <w:uiPriority w:val="99"/>
    <w:rsid w:val="00CF5E22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EF23E25-87F0-6F49-81B4-594C60C4C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Meeting Agenda Template.dotx</Template>
  <TotalTime>0</TotalTime>
  <Pages>1</Pages>
  <Words>129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Wright, Sara</dc:creator>
  <cp:keywords/>
  <dc:description/>
  <cp:lastModifiedBy>Wright, Sara</cp:lastModifiedBy>
  <cp:revision>2</cp:revision>
  <dcterms:created xsi:type="dcterms:W3CDTF">2021-09-21T15:38:00Z</dcterms:created>
  <dcterms:modified xsi:type="dcterms:W3CDTF">2021-09-21T15:38:00Z</dcterms:modified>
</cp:coreProperties>
</file>